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188" w:rsidRDefault="003A00B0" w:rsidP="002D6BFC">
      <w:bookmarkStart w:id="0" w:name="_GoBack"/>
      <w:bookmarkEnd w:id="0"/>
      <w:r>
        <w:rPr>
          <w:noProof/>
          <w:lang w:val="nb-NO" w:eastAsia="nb-NO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4345682</wp:posOffset>
            </wp:positionH>
            <wp:positionV relativeFrom="paragraph">
              <wp:posOffset>5412628</wp:posOffset>
            </wp:positionV>
            <wp:extent cx="2019300" cy="1336430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yvendedags-Adventistkirken-logo_fullarticl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3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53DB">
        <w:rPr>
          <w:noProof/>
          <w:color w:val="1D2129"/>
          <w:lang w:val="nb-NO" w:eastAsia="nb-NO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301813</wp:posOffset>
            </wp:positionH>
            <wp:positionV relativeFrom="paragraph">
              <wp:posOffset>3837940</wp:posOffset>
            </wp:positionV>
            <wp:extent cx="1612832" cy="1162859"/>
            <wp:effectExtent l="0" t="0" r="6985" b="0"/>
            <wp:wrapNone/>
            <wp:docPr id="1" name="Bilde 1" descr="Nina Myrdal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a Myrdal sitt bild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32" cy="11628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3E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3726801</wp:posOffset>
                </wp:positionV>
                <wp:extent cx="4678045" cy="3476492"/>
                <wp:effectExtent l="0" t="0" r="0" b="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476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5D0" w:rsidRDefault="00B125D0" w:rsidP="002D6BFC">
                            <w:pPr>
                              <w:pStyle w:val="CompanyName"/>
                              <w:rPr>
                                <w:szCs w:val="24"/>
                              </w:rPr>
                            </w:pPr>
                          </w:p>
                          <w:p w:rsidR="00B125D0" w:rsidRDefault="00B125D0" w:rsidP="002D6BFC">
                            <w:pPr>
                              <w:pStyle w:val="CompanyName"/>
                              <w:rPr>
                                <w:szCs w:val="24"/>
                              </w:rPr>
                            </w:pPr>
                          </w:p>
                          <w:p w:rsidR="00434A90" w:rsidRPr="00B125D0" w:rsidRDefault="002E0A70" w:rsidP="0013458E">
                            <w:pPr>
                              <w:pStyle w:val="Overskrift1"/>
                              <w:rPr>
                                <w:rFonts w:ascii="Kristen ITC" w:hAnsi="Kristen ITC"/>
                                <w:lang w:val="nb-NO"/>
                              </w:rPr>
                            </w:pP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B125D0"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>BLI MED!</w:t>
                            </w:r>
                          </w:p>
                          <w:p w:rsidR="00434A90" w:rsidRPr="00B125D0" w:rsidRDefault="00B125D0" w:rsidP="00B125D0">
                            <w:pPr>
                              <w:pStyle w:val="DateTime"/>
                              <w:rPr>
                                <w:rFonts w:ascii="Kristen ITC" w:hAnsi="Kristen ITC"/>
                                <w:lang w:val="nb-NO"/>
                              </w:rPr>
                            </w:pP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 xml:space="preserve">Lørdag 21. oktober, </w:t>
                            </w: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br/>
                              <w:t>klokka 10.30-</w:t>
                            </w:r>
                            <w:r w:rsidR="000E6065"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>13.</w:t>
                            </w: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>00</w:t>
                            </w: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br/>
                              <w:t xml:space="preserve">Adventistkirken Moss, </w:t>
                            </w:r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br/>
                            </w:r>
                            <w:proofErr w:type="spellStart"/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>Helgerødgata</w:t>
                            </w:r>
                            <w:proofErr w:type="spellEnd"/>
                            <w:r w:rsidRPr="00B125D0">
                              <w:rPr>
                                <w:rFonts w:ascii="Kristen ITC" w:hAnsi="Kristen ITC"/>
                                <w:szCs w:val="24"/>
                                <w:lang w:val="nb-NO"/>
                              </w:rPr>
                              <w:t xml:space="preserve"> 55</w:t>
                            </w:r>
                          </w:p>
                          <w:p w:rsidR="00434A90" w:rsidRPr="00B125D0" w:rsidRDefault="00434A90" w:rsidP="00B125D0">
                            <w:pPr>
                              <w:pStyle w:val="DateTime"/>
                              <w:rPr>
                                <w:rFonts w:ascii="Kristen ITC" w:hAnsi="Kristen ITC"/>
                                <w:lang w:val="nb-NO"/>
                              </w:rPr>
                            </w:pPr>
                          </w:p>
                          <w:p w:rsidR="00434A90" w:rsidRPr="000E6065" w:rsidRDefault="00434A90" w:rsidP="00B125D0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434A90" w:rsidRPr="000E6065" w:rsidRDefault="00434A90" w:rsidP="002D6BFC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434A90" w:rsidRPr="000E6065" w:rsidRDefault="00434A90" w:rsidP="002D6BFC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293.45pt;width:368.35pt;height:273.75pt;z-index: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SqtQIAALw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" o:allowincell="f" filled="f" stroked="f">
                <v:textbox>
                  <w:txbxContent>
                    <w:p w:rsidR="00B125D0" w:rsidRDefault="00B125D0" w:rsidP="002D6BFC">
                      <w:pPr>
                        <w:pStyle w:val="CompanyName"/>
                        <w:rPr>
                          <w:szCs w:val="24"/>
                        </w:rPr>
                      </w:pPr>
                    </w:p>
                    <w:p w:rsidR="00B125D0" w:rsidRDefault="00B125D0" w:rsidP="002D6BFC">
                      <w:pPr>
                        <w:pStyle w:val="CompanyName"/>
                        <w:rPr>
                          <w:szCs w:val="24"/>
                        </w:rPr>
                      </w:pPr>
                    </w:p>
                    <w:p w:rsidR="00434A90" w:rsidRPr="00B125D0" w:rsidRDefault="002E0A70" w:rsidP="0013458E">
                      <w:pPr>
                        <w:pStyle w:val="Overskrift1"/>
                        <w:rPr>
                          <w:rFonts w:ascii="Kristen ITC" w:hAnsi="Kristen ITC"/>
                          <w:lang w:val="nb-NO"/>
                        </w:rPr>
                      </w:pP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 xml:space="preserve"> </w:t>
                      </w:r>
                      <w:r w:rsidR="00B125D0"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>BLI MED!</w:t>
                      </w:r>
                    </w:p>
                    <w:p w:rsidR="00434A90" w:rsidRPr="00B125D0" w:rsidRDefault="00B125D0" w:rsidP="00B125D0">
                      <w:pPr>
                        <w:pStyle w:val="DateTime"/>
                        <w:rPr>
                          <w:rFonts w:ascii="Kristen ITC" w:hAnsi="Kristen ITC"/>
                          <w:lang w:val="nb-NO"/>
                        </w:rPr>
                      </w:pP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 xml:space="preserve">Lørdag 21. oktober, </w:t>
                      </w: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br/>
                        <w:t>klokka 10.30-</w:t>
                      </w:r>
                      <w:r w:rsidR="000E6065"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>13.</w:t>
                      </w: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>00</w:t>
                      </w: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br/>
                        <w:t xml:space="preserve">Adventistkirken Moss, </w:t>
                      </w:r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br/>
                      </w:r>
                      <w:proofErr w:type="spellStart"/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>Helgerødgata</w:t>
                      </w:r>
                      <w:proofErr w:type="spellEnd"/>
                      <w:r w:rsidRPr="00B125D0">
                        <w:rPr>
                          <w:rFonts w:ascii="Kristen ITC" w:hAnsi="Kristen ITC"/>
                          <w:szCs w:val="24"/>
                          <w:lang w:val="nb-NO"/>
                        </w:rPr>
                        <w:t xml:space="preserve"> 55</w:t>
                      </w:r>
                    </w:p>
                    <w:p w:rsidR="00434A90" w:rsidRPr="00B125D0" w:rsidRDefault="00434A90" w:rsidP="00B125D0">
                      <w:pPr>
                        <w:pStyle w:val="DateTime"/>
                        <w:rPr>
                          <w:rFonts w:ascii="Kristen ITC" w:hAnsi="Kristen ITC"/>
                          <w:lang w:val="nb-NO"/>
                        </w:rPr>
                      </w:pPr>
                    </w:p>
                    <w:p w:rsidR="00434A90" w:rsidRPr="000E6065" w:rsidRDefault="00434A90" w:rsidP="00B125D0">
                      <w:pPr>
                        <w:rPr>
                          <w:lang w:val="nb-NO"/>
                        </w:rPr>
                      </w:pPr>
                    </w:p>
                    <w:p w:rsidR="00434A90" w:rsidRPr="000E6065" w:rsidRDefault="00434A90" w:rsidP="002D6BFC">
                      <w:pPr>
                        <w:rPr>
                          <w:lang w:val="nb-NO"/>
                        </w:rPr>
                      </w:pPr>
                    </w:p>
                    <w:p w:rsidR="00434A90" w:rsidRPr="000E6065" w:rsidRDefault="00434A90" w:rsidP="002D6BFC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C43EA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2773324</wp:posOffset>
                </wp:positionV>
                <wp:extent cx="5942330" cy="612775"/>
                <wp:effectExtent l="0" t="0" r="127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5D0" w:rsidRPr="002E0A70" w:rsidRDefault="00B125D0">
                            <w:pPr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avslappet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måte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å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være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kirke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på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familiemedlemmer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alle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ald</w:t>
                            </w:r>
                            <w:r w:rsidR="003A00B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re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gjennom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kreativitet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gjestfrihet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feiring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og</w:t>
                            </w:r>
                            <w:proofErr w:type="gram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morro</w:t>
                            </w:r>
                            <w:proofErr w:type="spellEnd"/>
                            <w:r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!</w:t>
                            </w:r>
                            <w:r w:rsidR="002E0A70" w:rsidRPr="002E0A70">
                              <w:rPr>
                                <w:rFonts w:ascii="Kristen ITC" w:hAnsi="Kristen ITC"/>
                                <w:color w:val="76923C" w:themeColor="accent3" w:themeShade="BF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left:0;text-align:left;margin-left:0;margin-top:218.35pt;width:467.9pt;height:48.25pt;z-index:251682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" stroked="f">
                <v:textbox>
                  <w:txbxContent>
                    <w:p w:rsidR="00B125D0" w:rsidRPr="002E0A70" w:rsidRDefault="00B125D0">
                      <w:pPr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</w:pP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avslappet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måte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å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være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kirke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”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på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for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familiemedlemmer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alle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ald</w:t>
                      </w:r>
                      <w:r w:rsidR="003A00B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re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gjennom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kreativitet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gjestfrihet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feiring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og</w:t>
                      </w:r>
                      <w:proofErr w:type="gram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morro</w:t>
                      </w:r>
                      <w:proofErr w:type="spellEnd"/>
                      <w:r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t>!</w:t>
                      </w:r>
                      <w:r w:rsidR="002E0A70" w:rsidRPr="002E0A70">
                        <w:rPr>
                          <w:rFonts w:ascii="Kristen ITC" w:hAnsi="Kristen ITC"/>
                          <w:color w:val="76923C" w:themeColor="accent3" w:themeShade="BF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43EA">
        <w:rPr>
          <w:noProof/>
          <w:lang w:val="nb-NO" w:eastAsia="nb-NO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-586</wp:posOffset>
            </wp:positionV>
            <wp:extent cx="5943600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3EA">
        <w:rPr>
          <w:noProof/>
          <w:lang w:val="nb-NO" w:eastAsia="nb-NO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5152879</wp:posOffset>
            </wp:positionV>
            <wp:extent cx="5942876" cy="3806825"/>
            <wp:effectExtent l="0" t="0" r="1270" b="3175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e_painted_hands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6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65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0C0" w:rsidRDefault="00A510C0" w:rsidP="002D6B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9.4pt;margin-top:625.6pt;width:520.6pt;height:1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Q2uAIAAME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" o:allowincell="f" filled="f" stroked="f">
                <v:textbox>
                  <w:txbxContent>
                    <w:p w:rsidR="00A510C0" w:rsidRDefault="00A510C0" w:rsidP="002D6BFC"/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Sect="002C43EA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51D" w:rsidRDefault="0025551D" w:rsidP="002E0A70">
      <w:r>
        <w:separator/>
      </w:r>
    </w:p>
  </w:endnote>
  <w:endnote w:type="continuationSeparator" w:id="0">
    <w:p w:rsidR="0025551D" w:rsidRDefault="0025551D" w:rsidP="002E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51D" w:rsidRDefault="0025551D" w:rsidP="002E0A70">
      <w:r>
        <w:separator/>
      </w:r>
    </w:p>
  </w:footnote>
  <w:footnote w:type="continuationSeparator" w:id="0">
    <w:p w:rsidR="0025551D" w:rsidRDefault="0025551D" w:rsidP="002E0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A70" w:rsidRDefault="002E0A70" w:rsidP="002E0A70">
    <w:pPr>
      <w:pStyle w:val="Topptekst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D0"/>
    <w:rsid w:val="00044BB6"/>
    <w:rsid w:val="0007606B"/>
    <w:rsid w:val="00080CE3"/>
    <w:rsid w:val="000E6065"/>
    <w:rsid w:val="0013458E"/>
    <w:rsid w:val="001B53DB"/>
    <w:rsid w:val="001D013D"/>
    <w:rsid w:val="0025551D"/>
    <w:rsid w:val="00265505"/>
    <w:rsid w:val="002C43EA"/>
    <w:rsid w:val="002D6BFC"/>
    <w:rsid w:val="002E0A70"/>
    <w:rsid w:val="003A00B0"/>
    <w:rsid w:val="0041075F"/>
    <w:rsid w:val="00434A90"/>
    <w:rsid w:val="004C468A"/>
    <w:rsid w:val="00554927"/>
    <w:rsid w:val="0057725B"/>
    <w:rsid w:val="00581368"/>
    <w:rsid w:val="005B306C"/>
    <w:rsid w:val="00657188"/>
    <w:rsid w:val="0068716E"/>
    <w:rsid w:val="006D5E14"/>
    <w:rsid w:val="007365C0"/>
    <w:rsid w:val="008A5DA4"/>
    <w:rsid w:val="008D7C7A"/>
    <w:rsid w:val="008F4F61"/>
    <w:rsid w:val="00972061"/>
    <w:rsid w:val="009D5CA8"/>
    <w:rsid w:val="009E126D"/>
    <w:rsid w:val="00A510C0"/>
    <w:rsid w:val="00A66978"/>
    <w:rsid w:val="00A7442E"/>
    <w:rsid w:val="00B125D0"/>
    <w:rsid w:val="00B85920"/>
    <w:rsid w:val="00BB6BD8"/>
    <w:rsid w:val="00DE52E5"/>
    <w:rsid w:val="00DF3A7F"/>
    <w:rsid w:val="00E63428"/>
    <w:rsid w:val="00EF309E"/>
    <w:rsid w:val="00EF3D40"/>
    <w:rsid w:val="00F06832"/>
    <w:rsid w:val="00F840A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D757B"/>
  <w15:docId w15:val="{B2D7ED7F-9C0C-4C11-AF4A-47214BF3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BFC"/>
    <w:pPr>
      <w:spacing w:after="0" w:line="240" w:lineRule="auto"/>
      <w:jc w:val="center"/>
    </w:pPr>
    <w:rPr>
      <w:rFonts w:asciiTheme="majorHAnsi" w:hAnsiTheme="majorHAnsi"/>
      <w:color w:val="4F81BD" w:themeColor="accen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458E"/>
    <w:pPr>
      <w:spacing w:before="240" w:after="240" w:line="216" w:lineRule="auto"/>
      <w:outlineLvl w:val="0"/>
    </w:pPr>
    <w:rPr>
      <w:color w:val="204868"/>
      <w:sz w:val="96"/>
      <w:szCs w:val="9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458E"/>
    <w:rPr>
      <w:rFonts w:asciiTheme="majorHAnsi" w:hAnsiTheme="majorHAnsi"/>
      <w:color w:val="204868"/>
      <w:sz w:val="96"/>
      <w:szCs w:val="96"/>
    </w:rPr>
  </w:style>
  <w:style w:type="paragraph" w:customStyle="1" w:styleId="CompanyName">
    <w:name w:val="Company Name"/>
    <w:basedOn w:val="Normal"/>
    <w:qFormat/>
    <w:rsid w:val="002D6BFC"/>
  </w:style>
  <w:style w:type="paragraph" w:customStyle="1" w:styleId="DateTime">
    <w:name w:val="Date &amp; Time"/>
    <w:basedOn w:val="Normal"/>
    <w:qFormat/>
    <w:rsid w:val="002D6BFC"/>
    <w:rPr>
      <w:color w:val="76923C" w:themeColor="accent3" w:themeShade="BF"/>
      <w:sz w:val="44"/>
      <w:szCs w:val="44"/>
    </w:rPr>
  </w:style>
  <w:style w:type="paragraph" w:customStyle="1" w:styleId="Italic">
    <w:name w:val="Italic"/>
    <w:basedOn w:val="Normal"/>
    <w:qFormat/>
    <w:rsid w:val="002D6BFC"/>
    <w:rPr>
      <w:i/>
    </w:rPr>
  </w:style>
  <w:style w:type="paragraph" w:styleId="Topptekst">
    <w:name w:val="header"/>
    <w:basedOn w:val="Normal"/>
    <w:link w:val="TopptekstTegn"/>
    <w:uiPriority w:val="99"/>
    <w:unhideWhenUsed/>
    <w:rsid w:val="002E0A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0A70"/>
    <w:rPr>
      <w:rFonts w:asciiTheme="majorHAnsi" w:hAnsiTheme="majorHAnsi"/>
      <w:color w:val="4F81BD" w:themeColor="accent1"/>
    </w:rPr>
  </w:style>
  <w:style w:type="paragraph" w:styleId="Bunntekst">
    <w:name w:val="footer"/>
    <w:basedOn w:val="Normal"/>
    <w:link w:val="BunntekstTegn"/>
    <w:uiPriority w:val="99"/>
    <w:unhideWhenUsed/>
    <w:rsid w:val="002E0A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E0A70"/>
    <w:rPr>
      <w:rFonts w:asciiTheme="majorHAnsi" w:hAnsiTheme="majorHAnsi"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.myrdal\AppData\Roaming\Microsoft\Maler\Invitasjon%20til%20h&#248;ytidsfest,%20med%20bl&#229;tt%20og%20gr&#248;nt%20ornament%20(formell%20utformin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4C8D13-D675-42A7-806D-1D63922A8C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Invitasjon til høytidsfest, med blått og grønt ornament (formell utforming).dotx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party invitation with blue and green ornaments (Formal design)</vt:lpstr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blue and green ornaments (Formal design)</dc:title>
  <dc:creator>Nina Myrdal</dc:creator>
  <cp:keywords/>
  <cp:lastModifiedBy>Nina Myrdal</cp:lastModifiedBy>
  <cp:revision>4</cp:revision>
  <cp:lastPrinted>2007-11-09T17:24:00Z</cp:lastPrinted>
  <dcterms:created xsi:type="dcterms:W3CDTF">2017-10-06T11:03:00Z</dcterms:created>
  <dcterms:modified xsi:type="dcterms:W3CDTF">2017-10-06T11:52:00Z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TC102480639990</vt:lpwstr>
  </property>
</Properties>
</file>